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379166C" w14:textId="77777777" w:rsidR="007A290C" w:rsidRDefault="007A290C" w:rsidP="00C36793">
      <w:pPr>
        <w:pStyle w:val="Standard"/>
        <w:rPr>
          <w:sz w:val="24"/>
          <w:szCs w:val="24"/>
        </w:rPr>
      </w:pPr>
    </w:p>
    <w:p w14:paraId="4B8F6037" w14:textId="77777777" w:rsidR="00E81DA8" w:rsidRDefault="00E81DA8" w:rsidP="00E81DA8">
      <w:pPr>
        <w:spacing w:after="302" w:line="239" w:lineRule="auto"/>
        <w:ind w:left="1910" w:right="1912" w:firstLine="0"/>
        <w:jc w:val="center"/>
      </w:pPr>
      <w:r>
        <w:rPr>
          <w:b/>
          <w:sz w:val="28"/>
        </w:rPr>
        <w:t xml:space="preserve">Žádost zákonného zástupce žáka  o zařazení do skupiny pro jazykovou přípravu </w:t>
      </w:r>
    </w:p>
    <w:p w14:paraId="566AF905" w14:textId="77777777" w:rsidR="00E81DA8" w:rsidRDefault="00E81DA8" w:rsidP="00E81DA8">
      <w:pPr>
        <w:ind w:left="-5"/>
      </w:pPr>
      <w:r>
        <w:t xml:space="preserve">Žádám o zařazení do skupiny pro jazykovou přípravu pro: </w:t>
      </w:r>
    </w:p>
    <w:p w14:paraId="60E00E5B" w14:textId="77777777" w:rsidR="00E81DA8" w:rsidRDefault="00E81DA8" w:rsidP="00E81DA8">
      <w:pPr>
        <w:ind w:left="-5"/>
      </w:pPr>
      <w:r>
        <w:t xml:space="preserve">Jméno a příjmení žáka:  ………………………………………………………………………………………………………………….. </w:t>
      </w:r>
    </w:p>
    <w:p w14:paraId="0E939539" w14:textId="77777777" w:rsidR="00E81DA8" w:rsidRDefault="00E81DA8" w:rsidP="00E81DA8">
      <w:pPr>
        <w:ind w:left="-5"/>
      </w:pPr>
      <w:r>
        <w:t xml:space="preserve">Datum narození: …………………………………………………. </w:t>
      </w:r>
    </w:p>
    <w:p w14:paraId="4ED06F38" w14:textId="77777777" w:rsidR="00E81DA8" w:rsidRDefault="00E81DA8" w:rsidP="00E81DA8">
      <w:pPr>
        <w:ind w:left="-5"/>
      </w:pPr>
      <w:r>
        <w:t xml:space="preserve">Adresa trvalého pobytu žáka (u cizince adresa místa pobytu, případně jiná adresa pro doručování): </w:t>
      </w:r>
    </w:p>
    <w:p w14:paraId="2D478412" w14:textId="77777777" w:rsidR="00E81DA8" w:rsidRDefault="00E81DA8" w:rsidP="00E81DA8">
      <w:pPr>
        <w:ind w:left="-5"/>
      </w:pPr>
      <w:r>
        <w:t xml:space="preserve">…………………………………………………………………………………………………………………………………………………………. </w:t>
      </w:r>
    </w:p>
    <w:p w14:paraId="2BA28061" w14:textId="77777777" w:rsidR="00E81DA8" w:rsidRDefault="00E81DA8" w:rsidP="00E81DA8">
      <w:pPr>
        <w:ind w:left="-5"/>
      </w:pPr>
      <w:r>
        <w:t xml:space="preserve">Datum zahájení povinné školní docházky v ČR: …………………………………………………… </w:t>
      </w:r>
    </w:p>
    <w:p w14:paraId="1423DAEA" w14:textId="4A0A2AA9" w:rsidR="00E81DA8" w:rsidRDefault="00E81DA8" w:rsidP="00E81DA8">
      <w:pPr>
        <w:ind w:left="-5"/>
      </w:pPr>
      <w:r>
        <w:t>Na žáka se vztahuje</w:t>
      </w:r>
      <w:r>
        <w:t xml:space="preserve"> nárok</w:t>
      </w:r>
      <w:r>
        <w:t xml:space="preserve"> na jazykovou přípravu*</w:t>
      </w:r>
    </w:p>
    <w:p w14:paraId="3E91F609" w14:textId="6C96AEF4" w:rsidR="00E81DA8" w:rsidRDefault="00E81DA8" w:rsidP="00E81DA8">
      <w:pPr>
        <w:ind w:left="-5"/>
      </w:pPr>
      <w:r>
        <w:t xml:space="preserve">Kmenová škola žáka: </w:t>
      </w:r>
      <w:r>
        <w:t>ZŠ T. Stolzové Kostelec nad Labem</w:t>
      </w:r>
    </w:p>
    <w:p w14:paraId="00988580" w14:textId="70F3BAD4" w:rsidR="00E81DA8" w:rsidRDefault="00E81DA8" w:rsidP="00E81DA8">
      <w:pPr>
        <w:ind w:left="-5"/>
      </w:pPr>
      <w:r>
        <w:t xml:space="preserve">Žádám o zařazení do skupiny s výukou v prezenční formě </w:t>
      </w:r>
    </w:p>
    <w:p w14:paraId="764624E3" w14:textId="77777777" w:rsidR="00E81DA8" w:rsidRDefault="00E81DA8" w:rsidP="00E81DA8">
      <w:pPr>
        <w:ind w:left="-5"/>
      </w:pPr>
      <w:r>
        <w:t xml:space="preserve">Mateřský jazyk žáka**: ………………………………………………………………………………………………………………………. </w:t>
      </w:r>
    </w:p>
    <w:p w14:paraId="7C020ACE" w14:textId="78DC8C99" w:rsidR="00E81DA8" w:rsidRDefault="00E81DA8" w:rsidP="00E81DA8">
      <w:pPr>
        <w:ind w:left="-5"/>
      </w:pPr>
      <w:r>
        <w:t>Jazyková příprava se bude konat v určené škole</w:t>
      </w:r>
      <w:r>
        <w:t>: ZŠ T. Stolzové Kostelec nad Labem, příspěvková organizace</w:t>
      </w:r>
      <w:r>
        <w:rPr>
          <w:i/>
        </w:rPr>
        <w:t xml:space="preserve"> </w:t>
      </w:r>
    </w:p>
    <w:p w14:paraId="48CD2507" w14:textId="77777777" w:rsidR="00E81DA8" w:rsidRDefault="00E81DA8" w:rsidP="00E81DA8">
      <w:pPr>
        <w:ind w:left="-5"/>
      </w:pPr>
      <w:r>
        <w:t xml:space="preserve">Jméno a příjmení zákonného zástupce: ………………………………………………………………………………………….. </w:t>
      </w:r>
    </w:p>
    <w:p w14:paraId="01124E8B" w14:textId="77777777" w:rsidR="00E81DA8" w:rsidRDefault="00E81DA8" w:rsidP="00E81DA8">
      <w:pPr>
        <w:ind w:left="-5"/>
      </w:pPr>
      <w:r>
        <w:t xml:space="preserve">Email***: ……………………………………………………………………  </w:t>
      </w:r>
    </w:p>
    <w:p w14:paraId="365BEB89" w14:textId="77777777" w:rsidR="00E81DA8" w:rsidRDefault="00E81DA8" w:rsidP="00E81DA8">
      <w:pPr>
        <w:ind w:left="-5"/>
      </w:pPr>
      <w:r>
        <w:t xml:space="preserve">Telefon***: ……………………………………………………………….. </w:t>
      </w:r>
    </w:p>
    <w:p w14:paraId="7F67B3B8" w14:textId="77777777" w:rsidR="00E81DA8" w:rsidRDefault="00E81DA8" w:rsidP="00E81DA8">
      <w:pPr>
        <w:ind w:left="-5"/>
      </w:pPr>
      <w:r>
        <w:t xml:space="preserve">Místo trvalého pobytu (u cizince adresa místa pobytu) (případně jiná adresa pro doručování) – </w:t>
      </w:r>
      <w:r>
        <w:rPr>
          <w:i/>
        </w:rPr>
        <w:t xml:space="preserve">pouze pokud se liší od místa pobytu žáka </w:t>
      </w:r>
    </w:p>
    <w:p w14:paraId="4866940D" w14:textId="77777777" w:rsidR="00E81DA8" w:rsidRDefault="00E81DA8" w:rsidP="00E81DA8">
      <w:pPr>
        <w:ind w:left="-5"/>
      </w:pPr>
      <w:r>
        <w:t xml:space="preserve">………………………………………………………………………………………………………………………………………………………. </w:t>
      </w:r>
    </w:p>
    <w:p w14:paraId="224A9A74" w14:textId="77777777" w:rsidR="00E81DA8" w:rsidRDefault="00E81DA8" w:rsidP="00E81DA8">
      <w:pPr>
        <w:ind w:left="-5"/>
      </w:pPr>
      <w:r>
        <w:t xml:space="preserve">Datum …………………………………………………………………… </w:t>
      </w:r>
    </w:p>
    <w:p w14:paraId="231424EA" w14:textId="77777777" w:rsidR="00E81DA8" w:rsidRDefault="00E81DA8" w:rsidP="00E81DA8">
      <w:pPr>
        <w:ind w:left="-5"/>
      </w:pPr>
      <w:r>
        <w:t xml:space="preserve">Podpis zákonného zástupce……………………………………………………………… </w:t>
      </w:r>
    </w:p>
    <w:p w14:paraId="56D8F781" w14:textId="77777777" w:rsidR="00E81DA8" w:rsidRDefault="00E81DA8" w:rsidP="00E81DA8">
      <w:pPr>
        <w:spacing w:after="193" w:line="259" w:lineRule="auto"/>
        <w:ind w:left="0" w:firstLine="0"/>
      </w:pPr>
      <w:r>
        <w:rPr>
          <w:i/>
        </w:rPr>
        <w:t xml:space="preserve"> </w:t>
      </w:r>
    </w:p>
    <w:p w14:paraId="5C9BE92D" w14:textId="1270CA0C" w:rsidR="00E81DA8" w:rsidRDefault="00E81DA8" w:rsidP="00E81DA8">
      <w:pPr>
        <w:spacing w:after="189" w:line="252" w:lineRule="auto"/>
        <w:ind w:left="412" w:hanging="427"/>
        <w:jc w:val="both"/>
      </w:pPr>
      <w:r>
        <w:rPr>
          <w:i/>
        </w:rPr>
        <w:t>*</w:t>
      </w:r>
      <w:r>
        <w:t xml:space="preserve">)  </w:t>
      </w:r>
      <w:r>
        <w:rPr>
          <w:sz w:val="20"/>
        </w:rPr>
        <w:t xml:space="preserve">Nárok na jazykovou přípravu má cizinec, který plní povinnou školní docházku na území ČR nejvýše </w:t>
      </w:r>
      <w:r>
        <w:rPr>
          <w:sz w:val="20"/>
        </w:rPr>
        <w:t>24</w:t>
      </w:r>
      <w:r>
        <w:rPr>
          <w:sz w:val="20"/>
        </w:rPr>
        <w:t xml:space="preserve"> měsíců před podáním žádosti (ve školním roce </w:t>
      </w:r>
      <w:r>
        <w:rPr>
          <w:sz w:val="20"/>
        </w:rPr>
        <w:t>2024/2025</w:t>
      </w:r>
      <w:r>
        <w:rPr>
          <w:sz w:val="20"/>
        </w:rPr>
        <w:t xml:space="preserve"> nejvýše </w:t>
      </w:r>
      <w:r>
        <w:rPr>
          <w:sz w:val="20"/>
        </w:rPr>
        <w:t>36</w:t>
      </w:r>
      <w:r>
        <w:rPr>
          <w:sz w:val="20"/>
        </w:rPr>
        <w:t xml:space="preserve"> měsíců). Ředitel školy může na základě posouzení potřebnosti jazykové podpory žáka zařadit do skupiny i jiné žáky než ty s nárokem, a to i do vyššího počtu než 10 žáků, pokud to není na újmu kvality jazykové přípravy žáků s nárokem (zejména se jedná o cizince s delším pobytem a žáky s českým občanstvím). </w:t>
      </w:r>
    </w:p>
    <w:p w14:paraId="644D50F7" w14:textId="77777777" w:rsidR="00E81DA8" w:rsidRDefault="00E81DA8" w:rsidP="00E81DA8">
      <w:pPr>
        <w:spacing w:after="189" w:line="252" w:lineRule="auto"/>
        <w:ind w:left="-5"/>
        <w:jc w:val="both"/>
      </w:pPr>
      <w:r>
        <w:rPr>
          <w:sz w:val="20"/>
        </w:rPr>
        <w:t>**)</w:t>
      </w:r>
      <w:r>
        <w:rPr>
          <w:i/>
          <w:sz w:val="20"/>
        </w:rPr>
        <w:t xml:space="preserve">  </w:t>
      </w:r>
      <w:r>
        <w:rPr>
          <w:sz w:val="20"/>
        </w:rPr>
        <w:t xml:space="preserve">Nepovinný údaj; je vhodné uvést do žádosti s ohledem na vhodnější vytvoření skupin </w:t>
      </w:r>
    </w:p>
    <w:p w14:paraId="57B55ED3" w14:textId="2AE9F245" w:rsidR="00C36793" w:rsidRPr="007A290C" w:rsidRDefault="00E81DA8" w:rsidP="00E81DA8">
      <w:pPr>
        <w:spacing w:after="189" w:line="252" w:lineRule="auto"/>
        <w:ind w:left="-5"/>
        <w:jc w:val="both"/>
      </w:pPr>
      <w:r>
        <w:rPr>
          <w:sz w:val="20"/>
        </w:rPr>
        <w:t>***)</w:t>
      </w:r>
      <w:r>
        <w:rPr>
          <w:i/>
          <w:sz w:val="20"/>
        </w:rPr>
        <w:t xml:space="preserve">  </w:t>
      </w:r>
      <w:r>
        <w:rPr>
          <w:sz w:val="20"/>
        </w:rPr>
        <w:t xml:space="preserve">Nepovinný údaj; je vhodné uvést do žádosti s ohledem na pružnost vyřízení </w:t>
      </w:r>
    </w:p>
    <w:sectPr w:rsidR="00C36793" w:rsidRPr="007A290C" w:rsidSect="0087358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4742B22" w14:textId="77777777" w:rsidR="00EE72A7" w:rsidRDefault="00EE72A7">
      <w:r>
        <w:separator/>
      </w:r>
    </w:p>
  </w:endnote>
  <w:endnote w:type="continuationSeparator" w:id="0">
    <w:p w14:paraId="68959031" w14:textId="77777777" w:rsidR="00EE72A7" w:rsidRDefault="00EE72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A6F2230" w14:textId="77777777" w:rsidR="00CB0545" w:rsidRDefault="00CB0545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A457975" w14:textId="77777777" w:rsidR="00CA26F5" w:rsidRPr="007A290C" w:rsidRDefault="00000000" w:rsidP="00CA26F5">
    <w:pPr>
      <w:pStyle w:val="Zpat"/>
      <w:jc w:val="center"/>
      <w:rPr>
        <w:rFonts w:ascii="Garamond" w:hAnsi="Garamond"/>
        <w:sz w:val="20"/>
      </w:rPr>
    </w:pPr>
    <w:hyperlink r:id="rId1" w:history="1">
      <w:r w:rsidR="00CA26F5" w:rsidRPr="007A290C">
        <w:rPr>
          <w:rStyle w:val="Hypertextovodkaz"/>
          <w:rFonts w:ascii="Garamond" w:hAnsi="Garamond"/>
          <w:color w:val="auto"/>
          <w:sz w:val="20"/>
          <w:u w:val="none"/>
        </w:rPr>
        <w:t>www.zstskostelec.cz</w:t>
      </w:r>
    </w:hyperlink>
    <w:r w:rsidR="00CA26F5" w:rsidRPr="007A290C">
      <w:rPr>
        <w:rFonts w:ascii="Garamond" w:hAnsi="Garamond"/>
        <w:sz w:val="20"/>
      </w:rPr>
      <w:t xml:space="preserve">   tel.: </w:t>
    </w:r>
    <w:r w:rsidR="0064158B" w:rsidRPr="007A290C">
      <w:rPr>
        <w:rFonts w:ascii="Garamond" w:hAnsi="Garamond"/>
        <w:sz w:val="20"/>
      </w:rPr>
      <w:t>313 100 320</w:t>
    </w:r>
    <w:r w:rsidR="00CA26F5" w:rsidRPr="007A290C">
      <w:rPr>
        <w:rFonts w:ascii="Garamond" w:hAnsi="Garamond"/>
        <w:sz w:val="20"/>
      </w:rPr>
      <w:t xml:space="preserve">  e-mail: </w:t>
    </w:r>
    <w:hyperlink r:id="rId2" w:history="1">
      <w:r w:rsidR="00CB0545" w:rsidRPr="00D85A53">
        <w:rPr>
          <w:rStyle w:val="Hypertextovodkaz"/>
          <w:rFonts w:ascii="Garamond" w:hAnsi="Garamond"/>
          <w:sz w:val="20"/>
        </w:rPr>
        <w:t>podatelna@zstskostelec.cz</w:t>
      </w:r>
    </w:hyperlink>
    <w:r w:rsidR="00CA26F5" w:rsidRPr="007A290C">
      <w:rPr>
        <w:rFonts w:ascii="Garamond" w:hAnsi="Garamond"/>
        <w:sz w:val="20"/>
      </w:rPr>
      <w:t xml:space="preserve">   ID DS: </w:t>
    </w:r>
    <w:r w:rsidR="003E74D1" w:rsidRPr="007A290C">
      <w:rPr>
        <w:rStyle w:val="Siln"/>
        <w:rFonts w:ascii="Garamond" w:hAnsi="Garamond"/>
        <w:b w:val="0"/>
        <w:color w:val="1E2D3C"/>
        <w:sz w:val="17"/>
        <w:szCs w:val="17"/>
        <w:bdr w:val="none" w:sz="0" w:space="0" w:color="auto" w:frame="1"/>
        <w:shd w:val="clear" w:color="auto" w:fill="FAFAFA"/>
      </w:rPr>
      <w:t>x89ms22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DF1CF41" w14:textId="77777777" w:rsidR="00CB0545" w:rsidRDefault="00CB0545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4158608" w14:textId="77777777" w:rsidR="00EE72A7" w:rsidRDefault="00EE72A7">
      <w:r>
        <w:separator/>
      </w:r>
    </w:p>
  </w:footnote>
  <w:footnote w:type="continuationSeparator" w:id="0">
    <w:p w14:paraId="6716CC1C" w14:textId="77777777" w:rsidR="00EE72A7" w:rsidRDefault="00EE72A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50D1328" w14:textId="77777777" w:rsidR="00CB0545" w:rsidRDefault="00CB0545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7D8967D" w14:textId="77777777" w:rsidR="00AF598C" w:rsidRPr="007A290C" w:rsidRDefault="00285BFC" w:rsidP="00AF598C">
    <w:pPr>
      <w:pStyle w:val="Zhlav"/>
      <w:jc w:val="center"/>
      <w:outlineLvl w:val="0"/>
      <w:rPr>
        <w:rFonts w:ascii="Garamond" w:hAnsi="Garamond"/>
        <w:b/>
        <w:sz w:val="28"/>
        <w:szCs w:val="28"/>
      </w:rPr>
    </w:pPr>
    <w:r w:rsidRPr="007A290C">
      <w:rPr>
        <w:rFonts w:ascii="Garamond" w:hAnsi="Garamond"/>
        <w:b/>
        <w:noProof/>
        <w:sz w:val="28"/>
        <w:szCs w:val="28"/>
      </w:rPr>
      <w:drawing>
        <wp:anchor distT="0" distB="0" distL="114300" distR="114300" simplePos="0" relativeHeight="251658240" behindDoc="0" locked="0" layoutInCell="1" allowOverlap="1" wp14:anchorId="6FE10FEC" wp14:editId="282CBD28">
          <wp:simplePos x="0" y="0"/>
          <wp:positionH relativeFrom="column">
            <wp:posOffset>-511175</wp:posOffset>
          </wp:positionH>
          <wp:positionV relativeFrom="paragraph">
            <wp:posOffset>175260</wp:posOffset>
          </wp:positionV>
          <wp:extent cx="1775460" cy="518160"/>
          <wp:effectExtent l="0" t="0" r="0" b="0"/>
          <wp:wrapNone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 škola nové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75460" cy="51816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AF598C" w:rsidRPr="007A290C">
      <w:rPr>
        <w:rFonts w:ascii="Garamond" w:hAnsi="Garamond"/>
        <w:b/>
        <w:sz w:val="28"/>
        <w:szCs w:val="28"/>
      </w:rPr>
      <w:t>Základní škola T. Stolzové Kostelec nad Labem, příspěvková organizace</w:t>
    </w:r>
  </w:p>
  <w:p w14:paraId="0B11FBF3" w14:textId="77777777" w:rsidR="00AF598C" w:rsidRPr="007A290C" w:rsidRDefault="00AF598C" w:rsidP="00AF598C">
    <w:pPr>
      <w:pStyle w:val="Zhlav"/>
      <w:jc w:val="center"/>
      <w:outlineLvl w:val="0"/>
      <w:rPr>
        <w:rFonts w:ascii="Garamond" w:hAnsi="Garamond"/>
      </w:rPr>
    </w:pPr>
    <w:r w:rsidRPr="007A290C">
      <w:rPr>
        <w:rFonts w:ascii="Garamond" w:hAnsi="Garamond"/>
      </w:rPr>
      <w:t>nám. Komenského 288, 277 13 Kostelec nad Labem</w:t>
    </w:r>
  </w:p>
  <w:p w14:paraId="4BFB5824" w14:textId="77777777" w:rsidR="00AF598C" w:rsidRPr="007A290C" w:rsidRDefault="00AF598C" w:rsidP="00AF598C">
    <w:pPr>
      <w:pStyle w:val="Zhlav"/>
      <w:jc w:val="center"/>
      <w:outlineLvl w:val="0"/>
      <w:rPr>
        <w:rFonts w:ascii="Garamond" w:hAnsi="Garamond"/>
      </w:rPr>
    </w:pPr>
    <w:r w:rsidRPr="007A290C">
      <w:rPr>
        <w:rFonts w:ascii="Garamond" w:hAnsi="Garamond"/>
      </w:rPr>
      <w:t>IČ</w:t>
    </w:r>
    <w:r w:rsidR="00941D7C" w:rsidRPr="007A290C">
      <w:rPr>
        <w:rFonts w:ascii="Garamond" w:hAnsi="Garamond"/>
      </w:rPr>
      <w:t>O</w:t>
    </w:r>
    <w:r w:rsidRPr="007A290C">
      <w:rPr>
        <w:rFonts w:ascii="Garamond" w:hAnsi="Garamond"/>
      </w:rPr>
      <w:t xml:space="preserve"> 75034506</w:t>
    </w:r>
  </w:p>
  <w:p w14:paraId="04714622" w14:textId="77777777" w:rsidR="00AF598C" w:rsidRDefault="00AF598C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D0BB48C" w14:textId="77777777" w:rsidR="00CB0545" w:rsidRDefault="00CB0545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2E5024A"/>
    <w:multiLevelType w:val="hybridMultilevel"/>
    <w:tmpl w:val="F364F7EE"/>
    <w:lvl w:ilvl="0" w:tplc="04050017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 w15:restartNumberingAfterBreak="0">
    <w:nsid w:val="4E170C6D"/>
    <w:multiLevelType w:val="hybridMultilevel"/>
    <w:tmpl w:val="F364F7EE"/>
    <w:lvl w:ilvl="0" w:tplc="04050017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 w16cid:durableId="1230925489">
    <w:abstractNumId w:val="0"/>
  </w:num>
  <w:num w:numId="2" w16cid:durableId="11189869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81DA8"/>
    <w:rsid w:val="000340ED"/>
    <w:rsid w:val="000528A5"/>
    <w:rsid w:val="000B01F3"/>
    <w:rsid w:val="000F53B6"/>
    <w:rsid w:val="001774F8"/>
    <w:rsid w:val="00192FD1"/>
    <w:rsid w:val="001F0F22"/>
    <w:rsid w:val="00237227"/>
    <w:rsid w:val="00243513"/>
    <w:rsid w:val="00285BFC"/>
    <w:rsid w:val="002C7836"/>
    <w:rsid w:val="003D044D"/>
    <w:rsid w:val="003E74D1"/>
    <w:rsid w:val="00442CAC"/>
    <w:rsid w:val="004442E4"/>
    <w:rsid w:val="00523F9B"/>
    <w:rsid w:val="005620B6"/>
    <w:rsid w:val="00575CE4"/>
    <w:rsid w:val="00582F32"/>
    <w:rsid w:val="005C3662"/>
    <w:rsid w:val="0064158B"/>
    <w:rsid w:val="00656C92"/>
    <w:rsid w:val="00715EC1"/>
    <w:rsid w:val="007A290C"/>
    <w:rsid w:val="00825EFF"/>
    <w:rsid w:val="0087358B"/>
    <w:rsid w:val="00881538"/>
    <w:rsid w:val="008A49FC"/>
    <w:rsid w:val="008F0CDB"/>
    <w:rsid w:val="00911669"/>
    <w:rsid w:val="00941D7C"/>
    <w:rsid w:val="00A046C3"/>
    <w:rsid w:val="00A9600B"/>
    <w:rsid w:val="00AF598C"/>
    <w:rsid w:val="00B176CF"/>
    <w:rsid w:val="00B238C3"/>
    <w:rsid w:val="00B52804"/>
    <w:rsid w:val="00BD3ED8"/>
    <w:rsid w:val="00C36793"/>
    <w:rsid w:val="00CA26F5"/>
    <w:rsid w:val="00CB0545"/>
    <w:rsid w:val="00CF3955"/>
    <w:rsid w:val="00D24AD1"/>
    <w:rsid w:val="00D52580"/>
    <w:rsid w:val="00DC126D"/>
    <w:rsid w:val="00E56A4F"/>
    <w:rsid w:val="00E81DA8"/>
    <w:rsid w:val="00EC0464"/>
    <w:rsid w:val="00EE72A7"/>
    <w:rsid w:val="00F530A4"/>
    <w:rsid w:val="00F556A4"/>
    <w:rsid w:val="00F732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1BB760C"/>
  <w15:docId w15:val="{C2C6E136-9EDC-4A74-85E0-9502889478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E81DA8"/>
    <w:pPr>
      <w:spacing w:after="188" w:line="249" w:lineRule="auto"/>
      <w:ind w:left="10" w:hanging="10"/>
    </w:pPr>
    <w:rPr>
      <w:rFonts w:ascii="Calibri" w:eastAsia="Calibri" w:hAnsi="Calibri" w:cs="Calibri"/>
      <w:color w:val="000000"/>
      <w:kern w:val="2"/>
      <w:sz w:val="22"/>
      <w:szCs w:val="24"/>
      <w14:ligatures w14:val="standardContextual"/>
    </w:rPr>
  </w:style>
  <w:style w:type="paragraph" w:styleId="Nadpis2">
    <w:name w:val="heading 2"/>
    <w:basedOn w:val="Normln"/>
    <w:next w:val="Normln"/>
    <w:link w:val="Nadpis2Char"/>
    <w:qFormat/>
    <w:rsid w:val="00715EC1"/>
    <w:pPr>
      <w:keepNext/>
      <w:overflowPunct w:val="0"/>
      <w:autoSpaceDE w:val="0"/>
      <w:autoSpaceDN w:val="0"/>
      <w:adjustRightInd w:val="0"/>
      <w:spacing w:before="120" w:after="0" w:line="240" w:lineRule="atLeast"/>
      <w:ind w:left="0" w:firstLine="0"/>
      <w:jc w:val="both"/>
      <w:textAlignment w:val="baseline"/>
      <w:outlineLvl w:val="1"/>
    </w:pPr>
    <w:rPr>
      <w:rFonts w:ascii="Times New Roman" w:eastAsia="Times New Roman" w:hAnsi="Times New Roman" w:cs="Times New Roman"/>
      <w:b/>
      <w:color w:val="0000FF"/>
      <w:kern w:val="0"/>
      <w:sz w:val="40"/>
      <w:szCs w:val="20"/>
      <w14:ligatures w14:val="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rsid w:val="00AF598C"/>
    <w:pPr>
      <w:tabs>
        <w:tab w:val="center" w:pos="4536"/>
        <w:tab w:val="right" w:pos="9072"/>
      </w:tabs>
      <w:spacing w:after="0" w:line="240" w:lineRule="auto"/>
      <w:ind w:left="0" w:firstLine="0"/>
    </w:pPr>
    <w:rPr>
      <w:rFonts w:ascii="Times New Roman" w:eastAsia="Times New Roman" w:hAnsi="Times New Roman" w:cs="Times New Roman"/>
      <w:color w:val="auto"/>
      <w:kern w:val="0"/>
      <w:sz w:val="24"/>
      <w14:ligatures w14:val="none"/>
    </w:rPr>
  </w:style>
  <w:style w:type="paragraph" w:styleId="Zpat">
    <w:name w:val="footer"/>
    <w:basedOn w:val="Normln"/>
    <w:rsid w:val="00AF598C"/>
    <w:pPr>
      <w:tabs>
        <w:tab w:val="center" w:pos="4536"/>
        <w:tab w:val="right" w:pos="9072"/>
      </w:tabs>
      <w:spacing w:after="0" w:line="240" w:lineRule="auto"/>
      <w:ind w:left="0" w:firstLine="0"/>
    </w:pPr>
    <w:rPr>
      <w:rFonts w:ascii="Times New Roman" w:eastAsia="Times New Roman" w:hAnsi="Times New Roman" w:cs="Times New Roman"/>
      <w:color w:val="auto"/>
      <w:kern w:val="0"/>
      <w:sz w:val="24"/>
      <w14:ligatures w14:val="none"/>
    </w:rPr>
  </w:style>
  <w:style w:type="character" w:styleId="Hypertextovodkaz">
    <w:name w:val="Hyperlink"/>
    <w:basedOn w:val="Standardnpsmoodstavce"/>
    <w:rsid w:val="00CA26F5"/>
    <w:rPr>
      <w:color w:val="0000FF" w:themeColor="hyperlink"/>
      <w:u w:val="single"/>
    </w:rPr>
  </w:style>
  <w:style w:type="character" w:customStyle="1" w:styleId="Nadpis2Char">
    <w:name w:val="Nadpis 2 Char"/>
    <w:basedOn w:val="Standardnpsmoodstavce"/>
    <w:link w:val="Nadpis2"/>
    <w:rsid w:val="00715EC1"/>
    <w:rPr>
      <w:b/>
      <w:color w:val="0000FF"/>
      <w:sz w:val="40"/>
    </w:rPr>
  </w:style>
  <w:style w:type="paragraph" w:customStyle="1" w:styleId="Zkladntext21">
    <w:name w:val="Základní text 21"/>
    <w:basedOn w:val="Normln"/>
    <w:rsid w:val="00715EC1"/>
    <w:pPr>
      <w:overflowPunct w:val="0"/>
      <w:autoSpaceDE w:val="0"/>
      <w:autoSpaceDN w:val="0"/>
      <w:adjustRightInd w:val="0"/>
      <w:spacing w:before="120" w:after="0" w:line="240" w:lineRule="atLeast"/>
      <w:ind w:left="0" w:firstLine="0"/>
      <w:jc w:val="both"/>
      <w:textAlignment w:val="baseline"/>
    </w:pPr>
    <w:rPr>
      <w:rFonts w:ascii="Times New Roman" w:eastAsia="Times New Roman" w:hAnsi="Times New Roman" w:cs="Times New Roman"/>
      <w:color w:val="auto"/>
      <w:kern w:val="0"/>
      <w:sz w:val="24"/>
      <w:szCs w:val="20"/>
      <w14:ligatures w14:val="none"/>
    </w:rPr>
  </w:style>
  <w:style w:type="table" w:styleId="Mkatabulky">
    <w:name w:val="Table Grid"/>
    <w:basedOn w:val="Normlntabulka"/>
    <w:rsid w:val="00715EC1"/>
    <w:pPr>
      <w:overflowPunct w:val="0"/>
      <w:autoSpaceDE w:val="0"/>
      <w:autoSpaceDN w:val="0"/>
      <w:adjustRightInd w:val="0"/>
      <w:textAlignment w:val="baseline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iln">
    <w:name w:val="Strong"/>
    <w:basedOn w:val="Standardnpsmoodstavce"/>
    <w:uiPriority w:val="22"/>
    <w:qFormat/>
    <w:rsid w:val="003E74D1"/>
    <w:rPr>
      <w:b/>
      <w:bCs/>
    </w:rPr>
  </w:style>
  <w:style w:type="paragraph" w:customStyle="1" w:styleId="Standard">
    <w:name w:val="Standard"/>
    <w:rsid w:val="00C36793"/>
    <w:pPr>
      <w:suppressAutoHyphens/>
      <w:autoSpaceDN w:val="0"/>
      <w:textAlignment w:val="baseline"/>
    </w:pPr>
    <w:rPr>
      <w:kern w:val="3"/>
    </w:rPr>
  </w:style>
  <w:style w:type="character" w:styleId="Nevyeenzmnka">
    <w:name w:val="Unresolved Mention"/>
    <w:basedOn w:val="Standardnpsmoodstavce"/>
    <w:uiPriority w:val="99"/>
    <w:semiHidden/>
    <w:unhideWhenUsed/>
    <w:rsid w:val="00CB054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mailto:podatelna@zstskostelec.cz" TargetMode="External"/><Relationship Id="rId1" Type="http://schemas.openxmlformats.org/officeDocument/2006/relationships/hyperlink" Target="http://www.zstskostelec.cz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aroslava.glaserova\Documents\Vlastn&#237;%20&#353;ablony%20Office\hlavi&#269;kov&#253;%20pap&#237;r.dotx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hlavičkový papír</Template>
  <TotalTime>4</TotalTime>
  <Pages>1</Pages>
  <Words>274</Words>
  <Characters>1618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Jaroslava Glaserova</dc:creator>
  <cp:lastModifiedBy>Jaroslava Glaserová</cp:lastModifiedBy>
  <cp:revision>1</cp:revision>
  <cp:lastPrinted>2018-02-02T15:25:00Z</cp:lastPrinted>
  <dcterms:created xsi:type="dcterms:W3CDTF">2024-09-12T09:22:00Z</dcterms:created>
  <dcterms:modified xsi:type="dcterms:W3CDTF">2024-09-12T09:26:00Z</dcterms:modified>
</cp:coreProperties>
</file>